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EAF" w:rsidRPr="00105063" w:rsidRDefault="00881EAF" w:rsidP="00881EAF">
      <w:pPr>
        <w:rPr>
          <w:rFonts w:asciiTheme="minorHAnsi" w:hAnsiTheme="minorHAnsi" w:cs="Calibri"/>
          <w:b/>
          <w:sz w:val="40"/>
          <w:szCs w:val="40"/>
        </w:rPr>
      </w:pPr>
      <w:bookmarkStart w:id="0" w:name="_GoBack"/>
      <w:bookmarkEnd w:id="0"/>
      <w:r w:rsidRPr="00105063">
        <w:rPr>
          <w:rFonts w:asciiTheme="minorHAnsi" w:hAnsiTheme="minorHAnsi" w:cs="Calibri"/>
          <w:b/>
          <w:sz w:val="40"/>
          <w:szCs w:val="40"/>
        </w:rPr>
        <w:t>PROPERTY CLAIM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9"/>
        <w:gridCol w:w="4691"/>
      </w:tblGrid>
      <w:tr w:rsidR="00881EAF" w:rsidRPr="004A6EAD" w:rsidTr="00046677">
        <w:tc>
          <w:tcPr>
            <w:tcW w:w="465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Date: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Date Lodged:</w:t>
            </w:r>
          </w:p>
        </w:tc>
      </w:tr>
      <w:tr w:rsidR="00881EAF" w:rsidRPr="004A6EAD" w:rsidTr="00046677">
        <w:tc>
          <w:tcPr>
            <w:tcW w:w="465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Contact Name: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Claim No:</w:t>
            </w:r>
          </w:p>
        </w:tc>
      </w:tr>
      <w:tr w:rsidR="00881EAF" w:rsidRPr="004A6EAD" w:rsidTr="00046677">
        <w:tc>
          <w:tcPr>
            <w:tcW w:w="465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Phone: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Claim Manager:</w:t>
            </w:r>
          </w:p>
        </w:tc>
      </w:tr>
      <w:tr w:rsidR="00881EAF" w:rsidRPr="004A6EAD" w:rsidTr="00046677">
        <w:tc>
          <w:tcPr>
            <w:tcW w:w="465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Mobile: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Phone No:</w:t>
            </w:r>
          </w:p>
        </w:tc>
      </w:tr>
      <w:tr w:rsidR="00881EAF" w:rsidRPr="004A6EAD" w:rsidTr="00046677">
        <w:tc>
          <w:tcPr>
            <w:tcW w:w="465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Email: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Assessor Details:</w:t>
            </w:r>
          </w:p>
        </w:tc>
      </w:tr>
    </w:tbl>
    <w:p w:rsidR="00881EAF" w:rsidRPr="004A6EAD" w:rsidRDefault="00881EAF" w:rsidP="00881EAF">
      <w:pPr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1"/>
        <w:gridCol w:w="4639"/>
      </w:tblGrid>
      <w:tr w:rsidR="00881EAF" w:rsidRPr="004A6EAD" w:rsidTr="00046677">
        <w:tc>
          <w:tcPr>
            <w:tcW w:w="9350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b/>
                <w:sz w:val="20"/>
                <w:szCs w:val="20"/>
              </w:rPr>
              <w:t>Insured:</w:t>
            </w:r>
          </w:p>
        </w:tc>
      </w:tr>
      <w:tr w:rsidR="00881EAF" w:rsidRPr="004A6EAD" w:rsidTr="00046677">
        <w:tc>
          <w:tcPr>
            <w:tcW w:w="471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Underwriter:</w:t>
            </w:r>
          </w:p>
        </w:tc>
        <w:tc>
          <w:tcPr>
            <w:tcW w:w="463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 xml:space="preserve">Excess:                                        </w:t>
            </w:r>
          </w:p>
        </w:tc>
      </w:tr>
      <w:tr w:rsidR="00881EAF" w:rsidRPr="004A6EAD" w:rsidTr="00046677">
        <w:tc>
          <w:tcPr>
            <w:tcW w:w="471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Policy Type:</w:t>
            </w:r>
          </w:p>
        </w:tc>
        <w:tc>
          <w:tcPr>
            <w:tcW w:w="463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Policy No:</w:t>
            </w:r>
          </w:p>
        </w:tc>
      </w:tr>
      <w:tr w:rsidR="00881EAF" w:rsidRPr="004A6EAD" w:rsidTr="00046677">
        <w:tc>
          <w:tcPr>
            <w:tcW w:w="471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Registered for GST:                                        Yes / No</w:t>
            </w:r>
          </w:p>
        </w:tc>
        <w:tc>
          <w:tcPr>
            <w:tcW w:w="463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Amount:        %</w:t>
            </w:r>
          </w:p>
        </w:tc>
      </w:tr>
      <w:tr w:rsidR="00881EAF" w:rsidRPr="004A6EAD" w:rsidTr="00046677">
        <w:tc>
          <w:tcPr>
            <w:tcW w:w="4711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ABN:</w:t>
            </w:r>
          </w:p>
        </w:tc>
        <w:tc>
          <w:tcPr>
            <w:tcW w:w="4639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</w:tbl>
    <w:p w:rsidR="00881EAF" w:rsidRPr="004A6EAD" w:rsidRDefault="00881EAF" w:rsidP="00881EAF">
      <w:pPr>
        <w:tabs>
          <w:tab w:val="left" w:pos="2244"/>
        </w:tabs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4668"/>
      </w:tblGrid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b/>
                <w:sz w:val="20"/>
                <w:szCs w:val="20"/>
              </w:rPr>
              <w:t>Type of Claim:</w:t>
            </w:r>
          </w:p>
        </w:tc>
      </w:tr>
      <w:tr w:rsidR="00881EAF" w:rsidRPr="004A6EAD" w:rsidTr="00046677">
        <w:tc>
          <w:tcPr>
            <w:tcW w:w="4927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Date of the Incident: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 xml:space="preserve">Time:                                            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Location: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How did the incident happen: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</w:tbl>
    <w:p w:rsidR="00881EAF" w:rsidRPr="004A6EAD" w:rsidRDefault="00881EAF" w:rsidP="00881EAF">
      <w:pPr>
        <w:tabs>
          <w:tab w:val="left" w:pos="2244"/>
        </w:tabs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80"/>
      </w:tblGrid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b/>
                <w:sz w:val="20"/>
                <w:szCs w:val="20"/>
              </w:rPr>
              <w:t>Other details:</w:t>
            </w:r>
          </w:p>
        </w:tc>
      </w:tr>
      <w:tr w:rsidR="00881EAF" w:rsidRPr="004A6EAD" w:rsidTr="00046677">
        <w:tc>
          <w:tcPr>
            <w:tcW w:w="4927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Where the police called:                              Yes / No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Attending Officer:</w:t>
            </w:r>
          </w:p>
        </w:tc>
      </w:tr>
      <w:tr w:rsidR="00881EAF" w:rsidRPr="004A6EAD" w:rsidTr="00046677">
        <w:tc>
          <w:tcPr>
            <w:tcW w:w="4927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Incident No: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Police Station: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Third Party details: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</w:tbl>
    <w:p w:rsidR="00881EAF" w:rsidRPr="004A6EAD" w:rsidRDefault="00881EAF" w:rsidP="00881EAF">
      <w:pPr>
        <w:tabs>
          <w:tab w:val="left" w:pos="2244"/>
        </w:tabs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1"/>
        <w:gridCol w:w="4679"/>
      </w:tblGrid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b/>
                <w:sz w:val="20"/>
                <w:szCs w:val="20"/>
              </w:rPr>
              <w:t>Repairers name:</w:t>
            </w:r>
          </w:p>
        </w:tc>
      </w:tr>
      <w:tr w:rsidR="00881EAF" w:rsidRPr="004A6EAD" w:rsidTr="00046677">
        <w:tc>
          <w:tcPr>
            <w:tcW w:w="4927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Phone number: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 xml:space="preserve">Do you have a </w:t>
            </w:r>
            <w:proofErr w:type="spellStart"/>
            <w:r w:rsidRPr="004A6EAD">
              <w:rPr>
                <w:rFonts w:asciiTheme="minorHAnsi" w:hAnsiTheme="minorHAnsi" w:cs="Calibri"/>
                <w:sz w:val="20"/>
                <w:szCs w:val="20"/>
              </w:rPr>
              <w:t>quote|tax</w:t>
            </w:r>
            <w:proofErr w:type="spellEnd"/>
            <w:r w:rsidRPr="004A6EA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4A6EAD">
              <w:rPr>
                <w:rFonts w:asciiTheme="minorHAnsi" w:hAnsiTheme="minorHAnsi" w:cs="Calibri"/>
                <w:sz w:val="20"/>
                <w:szCs w:val="20"/>
              </w:rPr>
              <w:t>inv</w:t>
            </w:r>
            <w:proofErr w:type="spellEnd"/>
            <w:r w:rsidRPr="004A6EAD">
              <w:rPr>
                <w:rFonts w:asciiTheme="minorHAnsi" w:hAnsiTheme="minorHAnsi" w:cs="Calibri"/>
                <w:sz w:val="20"/>
                <w:szCs w:val="20"/>
              </w:rPr>
              <w:t>:                     Yes / No</w:t>
            </w:r>
          </w:p>
        </w:tc>
      </w:tr>
      <w:tr w:rsidR="00881EAF" w:rsidRPr="004A6EAD" w:rsidTr="00046677">
        <w:tc>
          <w:tcPr>
            <w:tcW w:w="4927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Email: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Do you have images:                            Yes / No / NA</w:t>
            </w:r>
          </w:p>
        </w:tc>
      </w:tr>
      <w:tr w:rsidR="00881EAF" w:rsidRPr="004A6EAD" w:rsidTr="00046677"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Other details:</w:t>
            </w:r>
          </w:p>
        </w:tc>
      </w:tr>
      <w:tr w:rsidR="00881EAF" w:rsidRPr="004A6EAD" w:rsidTr="00046677">
        <w:trPr>
          <w:trHeight w:val="70"/>
        </w:trPr>
        <w:tc>
          <w:tcPr>
            <w:tcW w:w="9855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</w:tbl>
    <w:p w:rsidR="00881EAF" w:rsidRPr="004A6EAD" w:rsidRDefault="00881EAF" w:rsidP="00881EAF">
      <w:pPr>
        <w:tabs>
          <w:tab w:val="left" w:pos="2244"/>
        </w:tabs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80"/>
      </w:tblGrid>
      <w:tr w:rsidR="00881EAF" w:rsidRPr="004A6EAD" w:rsidTr="00046677">
        <w:tc>
          <w:tcPr>
            <w:tcW w:w="9350" w:type="dxa"/>
            <w:gridSpan w:val="2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b/>
                <w:sz w:val="20"/>
                <w:szCs w:val="20"/>
              </w:rPr>
              <w:t>Comments: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 xml:space="preserve">Less GST     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Less Excess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  <w:tr w:rsidR="00881EAF" w:rsidRPr="004A6EAD" w:rsidTr="00046677">
        <w:tc>
          <w:tcPr>
            <w:tcW w:w="4670" w:type="dxa"/>
            <w:shd w:val="clear" w:color="auto" w:fill="auto"/>
            <w:vAlign w:val="center"/>
          </w:tcPr>
          <w:p w:rsidR="00881EAF" w:rsidRPr="004A6EAD" w:rsidRDefault="00881EAF" w:rsidP="00046677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Claim Total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881EAF" w:rsidRPr="004A6EAD" w:rsidRDefault="00881EAF" w:rsidP="0004667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4A6EAD">
              <w:rPr>
                <w:rFonts w:asciiTheme="minorHAnsi" w:hAnsiTheme="minorHAnsi" w:cs="Calibri"/>
                <w:sz w:val="20"/>
                <w:szCs w:val="20"/>
              </w:rPr>
              <w:t>$</w:t>
            </w:r>
          </w:p>
        </w:tc>
      </w:tr>
    </w:tbl>
    <w:p w:rsidR="00B11605" w:rsidRDefault="00B11605" w:rsidP="00881EAF">
      <w:pPr>
        <w:rPr>
          <w:lang w:val="en-AU"/>
        </w:rPr>
      </w:pPr>
    </w:p>
    <w:sectPr w:rsidR="00B11605" w:rsidSect="004E524F">
      <w:headerReference w:type="first" r:id="rId7"/>
      <w:foot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9B7" w:rsidRDefault="00A479B7" w:rsidP="004E524F">
      <w:r>
        <w:separator/>
      </w:r>
    </w:p>
  </w:endnote>
  <w:endnote w:type="continuationSeparator" w:id="0">
    <w:p w:rsidR="00A479B7" w:rsidRDefault="00A479B7" w:rsidP="004E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2FC06F" wp14:editId="5FF62F80">
              <wp:simplePos x="0" y="0"/>
              <wp:positionH relativeFrom="column">
                <wp:posOffset>-338455</wp:posOffset>
              </wp:positionH>
              <wp:positionV relativeFrom="paragraph">
                <wp:posOffset>118110</wp:posOffset>
              </wp:positionV>
              <wp:extent cx="6638290" cy="0"/>
              <wp:effectExtent l="0" t="0" r="1016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6382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165351" id="Straight Connector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6.65pt,9.3pt" to="496.0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" strokecolor="black [3200]" strokeweight=".5pt">
              <v:stroke joinstyle="miter"/>
            </v:line>
          </w:pict>
        </mc:Fallback>
      </mc:AlternateContent>
    </w:r>
  </w:p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noProof/>
        <w:lang w:val="en-AU" w:eastAsia="en-AU"/>
      </w:rPr>
      <w:drawing>
        <wp:anchor distT="0" distB="0" distL="114300" distR="114300" simplePos="0" relativeHeight="251660288" behindDoc="0" locked="0" layoutInCell="1" allowOverlap="1" wp14:anchorId="763A4627" wp14:editId="34A23CA1">
          <wp:simplePos x="0" y="0"/>
          <wp:positionH relativeFrom="column">
            <wp:posOffset>4572000</wp:posOffset>
          </wp:positionH>
          <wp:positionV relativeFrom="paragraph">
            <wp:posOffset>13335</wp:posOffset>
          </wp:positionV>
          <wp:extent cx="1704975" cy="716915"/>
          <wp:effectExtent l="0" t="0" r="9525" b="698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716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  <w:lang w:val="en-AU"/>
      </w:rPr>
      <w:t xml:space="preserve">Phone: </w:t>
    </w:r>
    <w:r>
      <w:rPr>
        <w:b/>
        <w:sz w:val="20"/>
        <w:lang w:val="en-AU"/>
      </w:rPr>
      <w:tab/>
      <w:t>6686 3599</w:t>
    </w:r>
    <w:r>
      <w:rPr>
        <w:noProof/>
        <w:lang w:val="en-AU" w:eastAsia="en-AU"/>
      </w:rPr>
      <w:t xml:space="preserve">                                                                                                                                          </w:t>
    </w:r>
    <w:r>
      <w:rPr>
        <w:b/>
        <w:sz w:val="20"/>
        <w:lang w:val="en-AU"/>
      </w:rPr>
      <w:tab/>
    </w:r>
  </w:p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b/>
        <w:sz w:val="20"/>
        <w:lang w:val="en-AU"/>
      </w:rPr>
      <w:t xml:space="preserve">Fax: </w:t>
    </w:r>
    <w:r>
      <w:rPr>
        <w:b/>
        <w:sz w:val="20"/>
        <w:lang w:val="en-AU"/>
      </w:rPr>
      <w:tab/>
      <w:t>6686 6202</w:t>
    </w:r>
  </w:p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b/>
        <w:sz w:val="20"/>
        <w:lang w:val="en-AU"/>
      </w:rPr>
      <w:t>E-Mail:</w:t>
    </w:r>
    <w:r>
      <w:rPr>
        <w:b/>
        <w:sz w:val="20"/>
        <w:lang w:val="en-AU"/>
      </w:rPr>
      <w:tab/>
    </w:r>
    <w:hyperlink r:id="rId2" w:history="1">
      <w:r w:rsidR="00065A56" w:rsidRPr="00065A56">
        <w:rPr>
          <w:rStyle w:val="Hyperlink"/>
          <w:b/>
          <w:color w:val="auto"/>
          <w:sz w:val="20"/>
          <w:u w:val="none"/>
          <w:lang w:val="en-AU"/>
        </w:rPr>
        <w:t>recpbal@ballinainsurance.com.au</w:t>
      </w:r>
    </w:hyperlink>
  </w:p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b/>
        <w:sz w:val="20"/>
        <w:lang w:val="en-AU"/>
      </w:rPr>
      <w:t>Address:</w:t>
    </w:r>
    <w:r>
      <w:rPr>
        <w:b/>
        <w:sz w:val="20"/>
        <w:lang w:val="en-AU"/>
      </w:rPr>
      <w:tab/>
      <w:t>PO Box 958, Ballina NSW 2478</w:t>
    </w:r>
  </w:p>
  <w:p w:rsidR="008F6B2B" w:rsidRDefault="008F6B2B" w:rsidP="008F6B2B">
    <w:pPr>
      <w:pStyle w:val="Footer"/>
      <w:tabs>
        <w:tab w:val="left" w:pos="1134"/>
      </w:tabs>
      <w:ind w:left="-426"/>
      <w:rPr>
        <w:b/>
        <w:sz w:val="20"/>
        <w:lang w:val="en-AU"/>
      </w:rPr>
    </w:pPr>
    <w:r>
      <w:rPr>
        <w:b/>
        <w:sz w:val="20"/>
        <w:lang w:val="en-AU"/>
      </w:rPr>
      <w:t>Location:</w:t>
    </w:r>
    <w:r>
      <w:rPr>
        <w:b/>
        <w:sz w:val="20"/>
        <w:lang w:val="en-AU"/>
      </w:rPr>
      <w:tab/>
      <w:t>Shop 4/90 Tamar Street, Ballina NSW 2478</w:t>
    </w:r>
  </w:p>
  <w:p w:rsidR="008F6B2B" w:rsidRDefault="008F6B2B" w:rsidP="008F6B2B">
    <w:pPr>
      <w:pStyle w:val="Footer"/>
      <w:tabs>
        <w:tab w:val="left" w:pos="1134"/>
        <w:tab w:val="left" w:pos="1276"/>
      </w:tabs>
      <w:ind w:left="-426"/>
      <w:rPr>
        <w:b/>
        <w:sz w:val="16"/>
        <w:lang w:val="en-AU"/>
      </w:rPr>
    </w:pPr>
  </w:p>
  <w:p w:rsidR="008F6B2B" w:rsidRDefault="008F6B2B" w:rsidP="008F6B2B">
    <w:pPr>
      <w:pStyle w:val="Footer"/>
      <w:tabs>
        <w:tab w:val="left" w:pos="1134"/>
        <w:tab w:val="left" w:pos="1276"/>
      </w:tabs>
      <w:ind w:left="-426"/>
      <w:rPr>
        <w:sz w:val="16"/>
        <w:lang w:val="en-AU"/>
      </w:rPr>
    </w:pPr>
    <w:r>
      <w:rPr>
        <w:sz w:val="16"/>
        <w:lang w:val="en-AU"/>
      </w:rPr>
      <w:t>Authorised Representative Numbers Andy Pepin 001007990; Simone Pepin 001007991; Sue Lane 001007992</w:t>
    </w:r>
  </w:p>
  <w:p w:rsidR="008F6B2B" w:rsidRDefault="008F6B2B" w:rsidP="008F6B2B">
    <w:pPr>
      <w:pStyle w:val="Footer"/>
      <w:tabs>
        <w:tab w:val="left" w:pos="1134"/>
        <w:tab w:val="left" w:pos="1276"/>
      </w:tabs>
      <w:ind w:left="-426"/>
      <w:rPr>
        <w:sz w:val="16"/>
        <w:lang w:val="en-AU"/>
      </w:rPr>
    </w:pPr>
    <w:r>
      <w:rPr>
        <w:sz w:val="16"/>
        <w:lang w:val="en-AU"/>
      </w:rPr>
      <w:t>Ballina Insurance Brokers Pty Ltd ABN 72 140 678 075 in Trust for Ballina Insurance Brokers Unit Trust ABN 23 567 577 156</w:t>
    </w:r>
  </w:p>
  <w:p w:rsidR="008F6B2B" w:rsidRPr="008F6B2B" w:rsidRDefault="008F6B2B" w:rsidP="008F6B2B">
    <w:pPr>
      <w:pStyle w:val="Footer"/>
      <w:tabs>
        <w:tab w:val="left" w:pos="1134"/>
        <w:tab w:val="left" w:pos="1276"/>
      </w:tabs>
      <w:ind w:left="-426"/>
      <w:rPr>
        <w:sz w:val="16"/>
        <w:lang w:val="en-AU"/>
      </w:rPr>
    </w:pPr>
    <w:r>
      <w:rPr>
        <w:sz w:val="16"/>
        <w:lang w:val="en-AU"/>
      </w:rPr>
      <w:t>Corporate Authorised Representative of Snaps Insurance Pty Ltd ABN 17 475 767 242  AFS Licence 338528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9B7" w:rsidRDefault="00A479B7" w:rsidP="004E524F">
      <w:r>
        <w:separator/>
      </w:r>
    </w:p>
  </w:footnote>
  <w:footnote w:type="continuationSeparator" w:id="0">
    <w:p w:rsidR="00A479B7" w:rsidRDefault="00A479B7" w:rsidP="004E5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24F" w:rsidRDefault="00881EAF">
    <w:pPr>
      <w:pStyle w:val="Header"/>
    </w:pPr>
    <w:r w:rsidRPr="009D3B4B">
      <w:rPr>
        <w:rFonts w:ascii="Arial" w:hAnsi="Arial" w:cs="Arial"/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E9969D" wp14:editId="0943E6AC">
              <wp:simplePos x="0" y="0"/>
              <wp:positionH relativeFrom="column">
                <wp:posOffset>4810125</wp:posOffset>
              </wp:positionH>
              <wp:positionV relativeFrom="paragraph">
                <wp:posOffset>371475</wp:posOffset>
              </wp:positionV>
              <wp:extent cx="1457325" cy="266700"/>
              <wp:effectExtent l="0" t="0" r="28575" b="1905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732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81EAF" w:rsidRPr="00C20C52" w:rsidRDefault="00881EAF" w:rsidP="00881EAF">
                          <w:pPr>
                            <w:rPr>
                              <w:rFonts w:ascii="Calibri" w:hAnsi="Calibri" w:cs="Calibri"/>
                              <w:b/>
                              <w:sz w:val="20"/>
                              <w:szCs w:val="28"/>
                            </w:rPr>
                          </w:pPr>
                          <w:r w:rsidRPr="00C20C52">
                            <w:rPr>
                              <w:rFonts w:ascii="Calibri" w:hAnsi="Calibri" w:cs="Calibri"/>
                              <w:b/>
                              <w:sz w:val="20"/>
                              <w:szCs w:val="28"/>
                            </w:rPr>
                            <w:t>CLAIM | NOTIFICATION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E9969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78.75pt;margin-top:29.25pt;width:114.7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">
              <v:textbox>
                <w:txbxContent>
                  <w:p w:rsidR="00881EAF" w:rsidRPr="00C20C52" w:rsidRDefault="00881EAF" w:rsidP="00881EAF">
                    <w:pPr>
                      <w:rPr>
                        <w:rFonts w:ascii="Calibri" w:hAnsi="Calibri" w:cs="Calibri"/>
                        <w:b/>
                        <w:sz w:val="20"/>
                        <w:szCs w:val="28"/>
                      </w:rPr>
                    </w:pPr>
                    <w:r w:rsidRPr="00C20C52">
                      <w:rPr>
                        <w:rFonts w:ascii="Calibri" w:hAnsi="Calibri" w:cs="Calibri"/>
                        <w:b/>
                        <w:sz w:val="20"/>
                        <w:szCs w:val="28"/>
                      </w:rPr>
                      <w:t>CLAIM | NOTIFICATION</w:t>
                    </w:r>
                  </w:p>
                </w:txbxContent>
              </v:textbox>
            </v:shape>
          </w:pict>
        </mc:Fallback>
      </mc:AlternateContent>
    </w:r>
    <w:r w:rsidR="008F6B2B">
      <w:rPr>
        <w:noProof/>
        <w:lang w:val="en-AU" w:eastAsia="en-AU"/>
      </w:rPr>
      <w:drawing>
        <wp:inline distT="0" distB="0" distL="0" distR="0" wp14:anchorId="134A3F9B" wp14:editId="2276D9B4">
          <wp:extent cx="4800600" cy="704850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EAF"/>
    <w:rsid w:val="00033BA3"/>
    <w:rsid w:val="00065A56"/>
    <w:rsid w:val="00084472"/>
    <w:rsid w:val="000932F9"/>
    <w:rsid w:val="000F588C"/>
    <w:rsid w:val="00185185"/>
    <w:rsid w:val="001E7988"/>
    <w:rsid w:val="00211512"/>
    <w:rsid w:val="00376A24"/>
    <w:rsid w:val="00423D71"/>
    <w:rsid w:val="004C3ABB"/>
    <w:rsid w:val="004E524F"/>
    <w:rsid w:val="00603FEE"/>
    <w:rsid w:val="006219D1"/>
    <w:rsid w:val="0066304D"/>
    <w:rsid w:val="00802C11"/>
    <w:rsid w:val="00851EA4"/>
    <w:rsid w:val="00881EAF"/>
    <w:rsid w:val="008F6B2B"/>
    <w:rsid w:val="009443FE"/>
    <w:rsid w:val="0096476A"/>
    <w:rsid w:val="00A479B7"/>
    <w:rsid w:val="00A52076"/>
    <w:rsid w:val="00A77316"/>
    <w:rsid w:val="00AC734B"/>
    <w:rsid w:val="00B11605"/>
    <w:rsid w:val="00B6795D"/>
    <w:rsid w:val="00B95950"/>
    <w:rsid w:val="00C300D9"/>
    <w:rsid w:val="00C83355"/>
    <w:rsid w:val="00CC61E0"/>
    <w:rsid w:val="00D00CC7"/>
    <w:rsid w:val="00D36497"/>
    <w:rsid w:val="00D57D9C"/>
    <w:rsid w:val="00D60A19"/>
    <w:rsid w:val="00DA746E"/>
    <w:rsid w:val="00E464FE"/>
    <w:rsid w:val="00E815F2"/>
    <w:rsid w:val="00F003D2"/>
    <w:rsid w:val="00F23F57"/>
    <w:rsid w:val="00F46973"/>
    <w:rsid w:val="00FB429B"/>
    <w:rsid w:val="00FD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0F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D7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24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524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E524F"/>
  </w:style>
  <w:style w:type="paragraph" w:styleId="Footer">
    <w:name w:val="footer"/>
    <w:basedOn w:val="Normal"/>
    <w:link w:val="FooterChar"/>
    <w:uiPriority w:val="99"/>
    <w:unhideWhenUsed/>
    <w:rsid w:val="004E524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E524F"/>
  </w:style>
  <w:style w:type="character" w:styleId="Hyperlink">
    <w:name w:val="Hyperlink"/>
    <w:basedOn w:val="DefaultParagraphFont"/>
    <w:uiPriority w:val="99"/>
    <w:unhideWhenUsed/>
    <w:rsid w:val="004E524F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A52076"/>
    <w:rPr>
      <w:b/>
    </w:rPr>
  </w:style>
  <w:style w:type="character" w:customStyle="1" w:styleId="BodyTextChar">
    <w:name w:val="Body Text Char"/>
    <w:basedOn w:val="DefaultParagraphFont"/>
    <w:link w:val="BodyText"/>
    <w:rsid w:val="00A5207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D71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D0F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6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cpbal@ballinainsurance.com.au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91B55-97F8-4AD8-A688-C57BCFF8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 BIB Claim Form - Property (3)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Jacquie Lane</dc:creator>
  <cp:keywords/>
  <dc:description/>
  <cp:lastModifiedBy>Jacquie Long</cp:lastModifiedBy>
  <cp:revision>2</cp:revision>
  <cp:lastPrinted>2015-06-22T01:46:00Z</cp:lastPrinted>
  <dcterms:created xsi:type="dcterms:W3CDTF">2015-12-14T06:19:00Z</dcterms:created>
  <dcterms:modified xsi:type="dcterms:W3CDTF">2015-12-14T06:19:00Z</dcterms:modified>
</cp:coreProperties>
</file>